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6ED1FCB5" w14:textId="1A0A84F5" w:rsidR="004F3EBD" w:rsidRDefault="004F3EBD" w:rsidP="00D95D9E">
      <w:pPr>
        <w:rPr>
          <w:lang w:val="nl-BE"/>
        </w:rPr>
      </w:pPr>
      <w:r>
        <w:rPr>
          <w:lang w:val="nl-BE"/>
        </w:rPr>
        <w:t xml:space="preserve">Betreft : </w:t>
      </w:r>
      <w:r w:rsidR="00D95D9E">
        <w:rPr>
          <w:lang w:val="nl-BE"/>
        </w:rPr>
        <w:t>Alle judoka's van JC SINT-TRUIDEN (-7 / -12 / 12+ / G)</w:t>
      </w:r>
    </w:p>
    <w:p w14:paraId="72AE1AA2" w14:textId="77777777" w:rsidR="00EA1EC3" w:rsidRDefault="00EA1EC3" w:rsidP="00CF5397">
      <w:pPr>
        <w:rPr>
          <w:lang w:val="nl-BE"/>
        </w:rPr>
      </w:pPr>
    </w:p>
    <w:p w14:paraId="0EF53906" w14:textId="133BA824" w:rsidR="009B5399" w:rsidRDefault="009B5399" w:rsidP="00CF5397">
      <w:pPr>
        <w:rPr>
          <w:lang w:val="nl-BE"/>
        </w:rPr>
      </w:pPr>
      <w:r>
        <w:rPr>
          <w:lang w:val="nl-BE"/>
        </w:rPr>
        <w:t>Beste judoka,</w:t>
      </w:r>
    </w:p>
    <w:p w14:paraId="1DA6B188" w14:textId="33AD8E8B" w:rsidR="009B5399" w:rsidRDefault="009B5399" w:rsidP="00CF5397">
      <w:pPr>
        <w:rPr>
          <w:lang w:val="nl-BE"/>
        </w:rPr>
      </w:pPr>
      <w:r>
        <w:rPr>
          <w:lang w:val="nl-BE"/>
        </w:rPr>
        <w:t>Beste ouder(s),</w:t>
      </w:r>
    </w:p>
    <w:p w14:paraId="24423BA5" w14:textId="3741DCFA" w:rsidR="009B5399" w:rsidRDefault="009B5399" w:rsidP="00CF5397">
      <w:pPr>
        <w:rPr>
          <w:lang w:val="nl-BE"/>
        </w:rPr>
      </w:pPr>
    </w:p>
    <w:p w14:paraId="6740C1EF" w14:textId="77777777" w:rsidR="00954AAD" w:rsidRDefault="00954AAD" w:rsidP="00CF5397">
      <w:pPr>
        <w:rPr>
          <w:lang w:val="nl-BE"/>
        </w:rPr>
      </w:pPr>
    </w:p>
    <w:p w14:paraId="118C7D27" w14:textId="7F0634AA" w:rsidR="00954AAD" w:rsidRDefault="00253EC9" w:rsidP="00CF5397">
      <w:pPr>
        <w:rPr>
          <w:lang w:val="nl-BE"/>
        </w:rPr>
      </w:pPr>
      <w:r>
        <w:rPr>
          <w:lang w:val="nl-BE"/>
        </w:rPr>
        <w:t>Door de verdere versoepelingen in zake de door de overheid ingestelde COVID-19 maatregelen en om het verlies aan training in 20</w:t>
      </w:r>
      <w:r w:rsidR="00F74F43">
        <w:rPr>
          <w:lang w:val="nl-BE"/>
        </w:rPr>
        <w:t>20</w:t>
      </w:r>
      <w:r>
        <w:rPr>
          <w:lang w:val="nl-BE"/>
        </w:rPr>
        <w:t xml:space="preserve"> te compenseren, heeft het bestuur van JC Sint-Truiden beslist om de </w:t>
      </w:r>
      <w:r w:rsidR="006003F2">
        <w:rPr>
          <w:lang w:val="nl-BE"/>
        </w:rPr>
        <w:t xml:space="preserve">al de trainingsmomenten voor al onze judoka's te herbekijken (hieronder meer). </w:t>
      </w:r>
      <w:r>
        <w:rPr>
          <w:lang w:val="nl-BE"/>
        </w:rPr>
        <w:t>Met de huidig</w:t>
      </w:r>
      <w:r w:rsidR="006003F2">
        <w:rPr>
          <w:lang w:val="nl-BE"/>
        </w:rPr>
        <w:t xml:space="preserve"> geldende</w:t>
      </w:r>
      <w:r>
        <w:rPr>
          <w:lang w:val="nl-BE"/>
        </w:rPr>
        <w:t xml:space="preserve"> maatregelen zouden we </w:t>
      </w:r>
      <w:r w:rsidR="00BC6FDA">
        <w:rPr>
          <w:lang w:val="nl-BE"/>
        </w:rPr>
        <w:t>vanaf 1</w:t>
      </w:r>
      <w:r w:rsidR="006003F2">
        <w:rPr>
          <w:lang w:val="nl-BE"/>
        </w:rPr>
        <w:t xml:space="preserve"> juli</w:t>
      </w:r>
      <w:r w:rsidR="00BC6FDA">
        <w:rPr>
          <w:lang w:val="nl-BE"/>
        </w:rPr>
        <w:t xml:space="preserve"> </w:t>
      </w:r>
      <w:r>
        <w:rPr>
          <w:lang w:val="nl-BE"/>
        </w:rPr>
        <w:t xml:space="preserve">ook terug "contact" mogen maken ... dus </w:t>
      </w:r>
      <w:r w:rsidR="00D95D9E">
        <w:rPr>
          <w:lang w:val="nl-BE"/>
        </w:rPr>
        <w:t xml:space="preserve">... </w:t>
      </w:r>
      <w:r w:rsidR="00BC6FDA">
        <w:rPr>
          <w:lang w:val="nl-BE"/>
        </w:rPr>
        <w:t xml:space="preserve">blaas het stof maar van die </w:t>
      </w:r>
      <w:r w:rsidR="00F74F43">
        <w:rPr>
          <w:lang w:val="nl-BE"/>
        </w:rPr>
        <w:t>judogi</w:t>
      </w:r>
      <w:r w:rsidR="00BC6FDA">
        <w:rPr>
          <w:lang w:val="nl-BE"/>
        </w:rPr>
        <w:t>'s! We gaan er terug tegen aan!</w:t>
      </w:r>
    </w:p>
    <w:p w14:paraId="09771CBE" w14:textId="4EE0F704" w:rsidR="003B5862" w:rsidRDefault="003B5862" w:rsidP="00CF5397">
      <w:pPr>
        <w:rPr>
          <w:lang w:val="nl-BE"/>
        </w:rPr>
      </w:pPr>
    </w:p>
    <w:p w14:paraId="27712959" w14:textId="766F81C6" w:rsidR="003B5862" w:rsidRDefault="00AD6838" w:rsidP="00CF5397">
      <w:pPr>
        <w:rPr>
          <w:lang w:val="nl-BE"/>
        </w:rPr>
      </w:pPr>
      <w:r>
        <w:rPr>
          <w:lang w:val="nl-BE"/>
        </w:rPr>
        <w:t>Omwille van</w:t>
      </w:r>
      <w:r w:rsidR="008E7758">
        <w:rPr>
          <w:lang w:val="nl-BE"/>
        </w:rPr>
        <w:t xml:space="preserve"> de constante wijzigingen in de maatregelen is het voor ons moeilijk om éénduidig </w:t>
      </w:r>
      <w:r w:rsidR="006003F2">
        <w:rPr>
          <w:lang w:val="nl-BE"/>
        </w:rPr>
        <w:t xml:space="preserve">toekomstgerichte </w:t>
      </w:r>
      <w:r w:rsidR="008E7758">
        <w:rPr>
          <w:lang w:val="nl-BE"/>
        </w:rPr>
        <w:t xml:space="preserve">richtlijnen te </w:t>
      </w:r>
      <w:r w:rsidR="009926E6">
        <w:rPr>
          <w:lang w:val="nl-BE"/>
        </w:rPr>
        <w:t>communiceren</w:t>
      </w:r>
      <w:r w:rsidR="008E7758">
        <w:rPr>
          <w:lang w:val="nl-BE"/>
        </w:rPr>
        <w:t xml:space="preserve">. Vandaar willen we jullie </w:t>
      </w:r>
      <w:r w:rsidR="009926E6">
        <w:rPr>
          <w:lang w:val="nl-BE"/>
        </w:rPr>
        <w:t xml:space="preserve">alvast </w:t>
      </w:r>
      <w:r w:rsidR="008E7758">
        <w:rPr>
          <w:lang w:val="nl-BE"/>
        </w:rPr>
        <w:t>expliciet vragen om minstens volgende voorwaarden in acht te nemen:</w:t>
      </w:r>
    </w:p>
    <w:p w14:paraId="623396BC" w14:textId="77777777" w:rsidR="00954AAD" w:rsidRDefault="00954AAD" w:rsidP="00CF5397">
      <w:pPr>
        <w:rPr>
          <w:lang w:val="nl-BE"/>
        </w:rPr>
      </w:pPr>
    </w:p>
    <w:p w14:paraId="3FB22ED4" w14:textId="6DBF5739" w:rsidR="004F3EBD" w:rsidRDefault="004F3EBD" w:rsidP="004F3EBD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Indien je koorts hebt of je je ziek voelt, blijf je thuis.</w:t>
      </w:r>
      <w:r w:rsidRPr="004F3EBD">
        <w:rPr>
          <w:lang w:val="nl-BE"/>
        </w:rPr>
        <w:t xml:space="preserve"> </w:t>
      </w:r>
    </w:p>
    <w:p w14:paraId="1E6EF54B" w14:textId="706F464E" w:rsidR="004F3EBD" w:rsidRPr="004F3EBD" w:rsidRDefault="004F3EBD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 xml:space="preserve">Er kan </w:t>
      </w:r>
      <w:r w:rsidR="009926E6">
        <w:rPr>
          <w:lang w:val="nl-BE"/>
        </w:rPr>
        <w:t xml:space="preserve">voorlopig nog </w:t>
      </w:r>
      <w:r>
        <w:rPr>
          <w:lang w:val="nl-BE"/>
        </w:rPr>
        <w:t>geen gebruik gemaakt worden van de kleedkamers.</w:t>
      </w:r>
    </w:p>
    <w:p w14:paraId="46A25FD3" w14:textId="7E590DDB" w:rsidR="00DA6A74" w:rsidRDefault="008E7758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Hand</w:t>
      </w:r>
      <w:r w:rsidR="004F3EBD">
        <w:rPr>
          <w:lang w:val="nl-BE"/>
        </w:rPr>
        <w:t>-</w:t>
      </w:r>
      <w:r>
        <w:rPr>
          <w:lang w:val="nl-BE"/>
        </w:rPr>
        <w:t xml:space="preserve"> (alcohol</w:t>
      </w:r>
      <w:r w:rsidR="009926E6">
        <w:rPr>
          <w:lang w:val="nl-BE"/>
        </w:rPr>
        <w:t xml:space="preserve"> 70%</w:t>
      </w:r>
      <w:r>
        <w:rPr>
          <w:lang w:val="nl-BE"/>
        </w:rPr>
        <w:t>) en voethygiene vóór en na elke training</w:t>
      </w:r>
      <w:r w:rsidR="004F3EBD">
        <w:rPr>
          <w:lang w:val="nl-BE"/>
        </w:rPr>
        <w:t>.</w:t>
      </w:r>
    </w:p>
    <w:p w14:paraId="39758A2A" w14:textId="6B628CAA" w:rsidR="00845F20" w:rsidRDefault="00845F20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Iederen brengt eigen drank mee (enkel water).</w:t>
      </w:r>
    </w:p>
    <w:p w14:paraId="3520AF4C" w14:textId="3EB7F5F5" w:rsidR="00DA6A74" w:rsidRDefault="008E7758" w:rsidP="00DA6A74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O</w:t>
      </w:r>
      <w:r w:rsidR="004D308F">
        <w:rPr>
          <w:lang w:val="nl-BE"/>
        </w:rPr>
        <w:t xml:space="preserve">uders </w:t>
      </w:r>
      <w:r>
        <w:rPr>
          <w:lang w:val="nl-BE"/>
        </w:rPr>
        <w:t xml:space="preserve">kunnen </w:t>
      </w:r>
      <w:r w:rsidR="004D308F">
        <w:rPr>
          <w:lang w:val="nl-BE"/>
        </w:rPr>
        <w:t xml:space="preserve">niet aanwezig zijn </w:t>
      </w:r>
      <w:r>
        <w:rPr>
          <w:lang w:val="nl-BE"/>
        </w:rPr>
        <w:t xml:space="preserve">in de dojo </w:t>
      </w:r>
      <w:r w:rsidR="004D308F">
        <w:rPr>
          <w:lang w:val="nl-BE"/>
        </w:rPr>
        <w:t>tijdens de trainingsmomenten</w:t>
      </w:r>
      <w:r w:rsidR="009E177D">
        <w:rPr>
          <w:lang w:val="nl-BE"/>
        </w:rPr>
        <w:t>.</w:t>
      </w:r>
    </w:p>
    <w:p w14:paraId="525B273D" w14:textId="124F8D5A" w:rsidR="004F3EBD" w:rsidRDefault="004F3EBD" w:rsidP="004F3EBD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Daar de algemene richtlijnen onderhevig zijn aan veranderingen dienen de instructies van de trainers/begeleiders ten alle tijden correct worden opgevolgd.</w:t>
      </w:r>
    </w:p>
    <w:p w14:paraId="1D399489" w14:textId="75BECA7F" w:rsidR="009E177D" w:rsidRDefault="009926E6" w:rsidP="004F3EBD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Indien</w:t>
      </w:r>
      <w:r w:rsidR="004F3EBD">
        <w:rPr>
          <w:lang w:val="nl-BE"/>
        </w:rPr>
        <w:t xml:space="preserve"> er alsnog een COVID-19 besmetting optreden bij de judoka, noch de begeleider(s), noch de trainers, noch het bestuur van judoclub Sint-Truiden hiervoor aansprakelijk gesteld kunnen worden</w:t>
      </w:r>
      <w:r w:rsidR="009E177D">
        <w:rPr>
          <w:lang w:val="nl-BE"/>
        </w:rPr>
        <w:t>.</w:t>
      </w:r>
      <w:r w:rsidR="00845F20">
        <w:rPr>
          <w:lang w:val="nl-BE"/>
        </w:rPr>
        <w:t xml:space="preserve"> </w:t>
      </w:r>
      <w:r w:rsidR="00E21854">
        <w:rPr>
          <w:lang w:val="nl-BE"/>
        </w:rPr>
        <w:t>We doen</w:t>
      </w:r>
      <w:r w:rsidR="00845F20">
        <w:rPr>
          <w:lang w:val="nl-BE"/>
        </w:rPr>
        <w:t xml:space="preserve"> aanwezigheidscontrole</w:t>
      </w:r>
      <w:r w:rsidR="00E21854">
        <w:rPr>
          <w:lang w:val="nl-BE"/>
        </w:rPr>
        <w:t>s</w:t>
      </w:r>
      <w:r w:rsidR="00845F20">
        <w:rPr>
          <w:lang w:val="nl-BE"/>
        </w:rPr>
        <w:t xml:space="preserve"> om eventuele social tracing te kunnen </w:t>
      </w:r>
      <w:r w:rsidR="00E21854">
        <w:rPr>
          <w:lang w:val="nl-BE"/>
        </w:rPr>
        <w:t>voorleggen</w:t>
      </w:r>
      <w:r w:rsidR="00845F20">
        <w:rPr>
          <w:lang w:val="nl-BE"/>
        </w:rPr>
        <w:t>.</w:t>
      </w:r>
    </w:p>
    <w:p w14:paraId="380E3FBE" w14:textId="37D44AF2" w:rsidR="005D161D" w:rsidRDefault="00AD6838" w:rsidP="004F3EBD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Na</w:t>
      </w:r>
      <w:r w:rsidR="005D161D">
        <w:rPr>
          <w:lang w:val="nl-BE"/>
        </w:rPr>
        <w:t xml:space="preserve"> elke training zal de dojo gedesinfecteerd worden hetgeen mogelijks vertragingen kan veroorzaken op de aanvang van de </w:t>
      </w:r>
      <w:r>
        <w:rPr>
          <w:lang w:val="nl-BE"/>
        </w:rPr>
        <w:t xml:space="preserve">aansluitend </w:t>
      </w:r>
      <w:r w:rsidR="005D161D">
        <w:rPr>
          <w:lang w:val="nl-BE"/>
        </w:rPr>
        <w:t>training.</w:t>
      </w:r>
    </w:p>
    <w:p w14:paraId="0DEB886D" w14:textId="77777777" w:rsidR="009926E6" w:rsidRPr="009926E6" w:rsidRDefault="009926E6" w:rsidP="009926E6">
      <w:pPr>
        <w:rPr>
          <w:lang w:val="nl-BE"/>
        </w:rPr>
      </w:pPr>
    </w:p>
    <w:p w14:paraId="694DE1DB" w14:textId="54EA81D1" w:rsidR="007F7BD2" w:rsidRDefault="009926E6" w:rsidP="00520071">
      <w:pPr>
        <w:rPr>
          <w:b/>
          <w:bCs/>
          <w:lang w:val="nl-BE"/>
        </w:rPr>
      </w:pPr>
      <w:r w:rsidRPr="009926E6">
        <w:rPr>
          <w:b/>
          <w:bCs/>
          <w:lang w:val="nl-BE"/>
        </w:rPr>
        <w:t xml:space="preserve">Trainingen +12 </w:t>
      </w:r>
      <w:r w:rsidR="00B05812">
        <w:rPr>
          <w:b/>
          <w:bCs/>
          <w:lang w:val="nl-BE"/>
        </w:rPr>
        <w:t xml:space="preserve">jarigen </w:t>
      </w:r>
      <w:r w:rsidRPr="009926E6">
        <w:rPr>
          <w:b/>
          <w:bCs/>
          <w:lang w:val="nl-BE"/>
        </w:rPr>
        <w:t>(geboren in 2008 of vroeger)</w:t>
      </w:r>
    </w:p>
    <w:p w14:paraId="264722E0" w14:textId="5EA4CD31" w:rsidR="009926E6" w:rsidRDefault="009926E6" w:rsidP="009926E6">
      <w:pPr>
        <w:rPr>
          <w:lang w:val="nl-BE"/>
        </w:rPr>
      </w:pPr>
    </w:p>
    <w:p w14:paraId="7360C529" w14:textId="690B1FE6" w:rsidR="009926E6" w:rsidRDefault="0015223B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Periode v</w:t>
      </w:r>
      <w:r w:rsidR="009926E6">
        <w:rPr>
          <w:lang w:val="nl-BE"/>
        </w:rPr>
        <w:t xml:space="preserve">an 1/7 t.e.m 17/7 </w:t>
      </w:r>
    </w:p>
    <w:p w14:paraId="657B9C80" w14:textId="7E6AC956" w:rsidR="0015223B" w:rsidRDefault="0015223B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Alle dinsdagen en vrijdagen van 19:00 - 19:30 (looptraining) en 19:30 - 2</w:t>
      </w:r>
      <w:r w:rsidR="005B0017">
        <w:rPr>
          <w:lang w:val="nl-BE"/>
        </w:rPr>
        <w:t>0</w:t>
      </w:r>
      <w:r>
        <w:rPr>
          <w:lang w:val="nl-BE"/>
        </w:rPr>
        <w:t>:</w:t>
      </w:r>
      <w:r w:rsidR="005B0017">
        <w:rPr>
          <w:lang w:val="nl-BE"/>
        </w:rPr>
        <w:t>3</w:t>
      </w:r>
      <w:r>
        <w:rPr>
          <w:lang w:val="nl-BE"/>
        </w:rPr>
        <w:t>0 (judotraining)</w:t>
      </w:r>
    </w:p>
    <w:p w14:paraId="362CF1B2" w14:textId="5DFF8016" w:rsidR="0015223B" w:rsidRDefault="0015223B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Looptrainingen vervallen indien </w:t>
      </w:r>
      <w:r w:rsidR="00B05812">
        <w:rPr>
          <w:lang w:val="nl-BE"/>
        </w:rPr>
        <w:t xml:space="preserve">het </w:t>
      </w:r>
      <w:r>
        <w:rPr>
          <w:lang w:val="nl-BE"/>
        </w:rPr>
        <w:t>slecht weer</w:t>
      </w:r>
      <w:r w:rsidR="00B05812">
        <w:rPr>
          <w:lang w:val="nl-BE"/>
        </w:rPr>
        <w:t xml:space="preserve"> is</w:t>
      </w:r>
    </w:p>
    <w:p w14:paraId="7AEAE831" w14:textId="77777777" w:rsidR="005B0017" w:rsidRPr="00F0003A" w:rsidRDefault="005B0017" w:rsidP="005B0017">
      <w:pPr>
        <w:pStyle w:val="ListParagraph"/>
        <w:numPr>
          <w:ilvl w:val="0"/>
          <w:numId w:val="13"/>
        </w:numPr>
        <w:rPr>
          <w:rFonts w:cs="Times New Roman"/>
          <w:b/>
          <w:i/>
          <w:color w:val="56092F"/>
          <w:lang w:val="nl-BE"/>
        </w:rPr>
      </w:pPr>
      <w:r w:rsidRPr="00F0003A">
        <w:rPr>
          <w:rFonts w:cs="Times New Roman"/>
          <w:b/>
          <w:i/>
          <w:color w:val="56092F"/>
          <w:lang w:val="nl-BE"/>
        </w:rPr>
        <w:t xml:space="preserve">Limiet op deelnemersaantal (20) - inschrijving via www.jcsinttruiden.be </w:t>
      </w:r>
      <w:r w:rsidRPr="005D161D">
        <w:rPr>
          <w:rFonts w:cs="Times New Roman"/>
          <w:b/>
          <w:i/>
          <w:color w:val="56092F"/>
          <w:lang w:val="nl-BE"/>
        </w:rPr>
        <w:t>(*)</w:t>
      </w:r>
      <w:r w:rsidRPr="00F0003A">
        <w:rPr>
          <w:rFonts w:cs="Times New Roman"/>
          <w:b/>
          <w:i/>
          <w:color w:val="56092F"/>
          <w:lang w:val="nl-BE"/>
        </w:rPr>
        <w:t>.</w:t>
      </w:r>
    </w:p>
    <w:p w14:paraId="2E97CF7D" w14:textId="51DF8BB8" w:rsidR="005B0017" w:rsidRPr="005B0017" w:rsidRDefault="005B0017" w:rsidP="005B0017">
      <w:pPr>
        <w:rPr>
          <w:lang w:val="nl-BE"/>
        </w:rPr>
      </w:pPr>
    </w:p>
    <w:p w14:paraId="07FFE16C" w14:textId="494F558E" w:rsidR="005B0017" w:rsidRDefault="005B0017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Periode van 1/8 t.e.m 31/8</w:t>
      </w:r>
    </w:p>
    <w:p w14:paraId="0391F3E5" w14:textId="6E669845" w:rsidR="005B0017" w:rsidRDefault="005B0017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Di en Vr van 19:00 - 19:30 (looptraining) </w:t>
      </w:r>
      <w:r w:rsidRPr="005B0017">
        <w:rPr>
          <w:lang w:val="nl-BE"/>
        </w:rPr>
        <w:t>19:30 - 21:00 (di) /</w:t>
      </w:r>
      <w:r>
        <w:rPr>
          <w:lang w:val="nl-BE"/>
        </w:rPr>
        <w:t xml:space="preserve"> </w:t>
      </w:r>
      <w:r w:rsidRPr="005B0017">
        <w:rPr>
          <w:lang w:val="nl-BE"/>
        </w:rPr>
        <w:t>21:30 (vr) (judotraining)</w:t>
      </w:r>
    </w:p>
    <w:p w14:paraId="61E42EF5" w14:textId="590A988C" w:rsidR="005B0017" w:rsidRDefault="005B0017" w:rsidP="009926E6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Looptrainingen vervallen indien het slecht weer is</w:t>
      </w:r>
    </w:p>
    <w:p w14:paraId="5F45A503" w14:textId="45FC1B9C" w:rsidR="00F74F43" w:rsidRPr="00002925" w:rsidRDefault="00F74F43" w:rsidP="00F74F43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Geen deelnemersaantallimiet - </w:t>
      </w:r>
      <w:r>
        <w:rPr>
          <w:lang w:val="nl-BE"/>
        </w:rPr>
        <w:t>geen registratie nodig</w:t>
      </w:r>
    </w:p>
    <w:p w14:paraId="068B08A8" w14:textId="77777777" w:rsidR="00F74F43" w:rsidRPr="00F74F43" w:rsidRDefault="00F74F43" w:rsidP="00F74F43">
      <w:pPr>
        <w:ind w:left="360"/>
        <w:rPr>
          <w:lang w:val="nl-BE"/>
        </w:rPr>
      </w:pPr>
    </w:p>
    <w:p w14:paraId="56BCF8CA" w14:textId="60A1286D" w:rsidR="009926E6" w:rsidRDefault="009926E6" w:rsidP="00520071">
      <w:pPr>
        <w:rPr>
          <w:b/>
          <w:bCs/>
          <w:lang w:val="nl-BE"/>
        </w:rPr>
      </w:pPr>
    </w:p>
    <w:p w14:paraId="2198C7D9" w14:textId="1A7BB7C1" w:rsidR="00002925" w:rsidRDefault="00002925" w:rsidP="00520071">
      <w:pPr>
        <w:rPr>
          <w:b/>
          <w:bCs/>
          <w:lang w:val="nl-BE"/>
        </w:rPr>
      </w:pPr>
    </w:p>
    <w:p w14:paraId="17453797" w14:textId="4FEA3966" w:rsidR="00002925" w:rsidRDefault="00002925" w:rsidP="00520071">
      <w:pPr>
        <w:rPr>
          <w:b/>
          <w:bCs/>
          <w:lang w:val="nl-BE"/>
        </w:rPr>
      </w:pPr>
    </w:p>
    <w:p w14:paraId="67A8CBE7" w14:textId="6FE42751" w:rsidR="00002925" w:rsidRDefault="00002925" w:rsidP="00520071">
      <w:pPr>
        <w:rPr>
          <w:b/>
          <w:bCs/>
          <w:lang w:val="nl-BE"/>
        </w:rPr>
      </w:pPr>
    </w:p>
    <w:p w14:paraId="1EC5499C" w14:textId="77777777" w:rsidR="00002925" w:rsidRPr="009926E6" w:rsidRDefault="00002925" w:rsidP="00520071">
      <w:pPr>
        <w:rPr>
          <w:b/>
          <w:bCs/>
          <w:lang w:val="nl-BE"/>
        </w:rPr>
      </w:pPr>
    </w:p>
    <w:p w14:paraId="37A4408C" w14:textId="0AD2EC1B" w:rsidR="009926E6" w:rsidRPr="009926E6" w:rsidRDefault="009926E6" w:rsidP="00520071">
      <w:pPr>
        <w:rPr>
          <w:b/>
          <w:bCs/>
          <w:lang w:val="nl-BE"/>
        </w:rPr>
      </w:pPr>
      <w:r w:rsidRPr="009926E6">
        <w:rPr>
          <w:b/>
          <w:bCs/>
          <w:lang w:val="nl-BE"/>
        </w:rPr>
        <w:t xml:space="preserve">Trainingen -12 </w:t>
      </w:r>
      <w:r w:rsidR="00B05812">
        <w:rPr>
          <w:b/>
          <w:bCs/>
          <w:lang w:val="nl-BE"/>
        </w:rPr>
        <w:t xml:space="preserve">jarigen </w:t>
      </w:r>
      <w:r w:rsidRPr="009926E6">
        <w:rPr>
          <w:b/>
          <w:bCs/>
          <w:lang w:val="nl-BE"/>
        </w:rPr>
        <w:t>(geboren in 2009 - 2010 - 2011 -2012 - 2013)</w:t>
      </w:r>
    </w:p>
    <w:p w14:paraId="0D6C5430" w14:textId="02B600A4" w:rsidR="009926E6" w:rsidRDefault="009926E6" w:rsidP="00520071">
      <w:pPr>
        <w:rPr>
          <w:b/>
          <w:bCs/>
          <w:lang w:val="nl-BE"/>
        </w:rPr>
      </w:pPr>
    </w:p>
    <w:p w14:paraId="03CB29D5" w14:textId="77777777" w:rsidR="0015223B" w:rsidRDefault="0015223B" w:rsidP="0015223B">
      <w:pPr>
        <w:pStyle w:val="ListParagraph"/>
        <w:numPr>
          <w:ilvl w:val="0"/>
          <w:numId w:val="13"/>
        </w:numPr>
        <w:rPr>
          <w:lang w:val="nl-BE"/>
        </w:rPr>
      </w:pPr>
      <w:bookmarkStart w:id="0" w:name="OLE_LINK1"/>
      <w:bookmarkStart w:id="1" w:name="OLE_LINK2"/>
      <w:r>
        <w:rPr>
          <w:lang w:val="nl-BE"/>
        </w:rPr>
        <w:t>Periode van 1/7 t.e.m 17/7 en van 1/8 t.e.m 31/8</w:t>
      </w:r>
    </w:p>
    <w:bookmarkEnd w:id="0"/>
    <w:bookmarkEnd w:id="1"/>
    <w:p w14:paraId="602C0F94" w14:textId="570E2DA7" w:rsidR="0015223B" w:rsidRDefault="0015223B" w:rsidP="0015223B">
      <w:pPr>
        <w:pStyle w:val="ListParagraph"/>
        <w:numPr>
          <w:ilvl w:val="0"/>
          <w:numId w:val="13"/>
        </w:numPr>
        <w:rPr>
          <w:lang w:val="nl-BE"/>
        </w:rPr>
      </w:pPr>
      <w:r w:rsidRPr="0015223B">
        <w:rPr>
          <w:lang w:val="nl-BE"/>
        </w:rPr>
        <w:t xml:space="preserve">Alle dinsdagen en vrijdagen van </w:t>
      </w:r>
      <w:r>
        <w:rPr>
          <w:lang w:val="nl-BE"/>
        </w:rPr>
        <w:t>18:15 - 19:15 (judotraining)</w:t>
      </w:r>
    </w:p>
    <w:p w14:paraId="574EC7F2" w14:textId="67D12F71" w:rsidR="00B05812" w:rsidRPr="00002925" w:rsidRDefault="005D161D" w:rsidP="00520071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Geen deelnemersaa</w:t>
      </w:r>
      <w:r w:rsidR="00363086">
        <w:rPr>
          <w:lang w:val="nl-BE"/>
        </w:rPr>
        <w:t>n</w:t>
      </w:r>
      <w:r>
        <w:rPr>
          <w:lang w:val="nl-BE"/>
        </w:rPr>
        <w:t xml:space="preserve">tallimiet - </w:t>
      </w:r>
      <w:r w:rsidR="00F74F43">
        <w:rPr>
          <w:lang w:val="nl-BE"/>
        </w:rPr>
        <w:t>geen registratie nodig</w:t>
      </w:r>
    </w:p>
    <w:p w14:paraId="4E479B01" w14:textId="77777777" w:rsidR="005D161D" w:rsidRDefault="005D161D" w:rsidP="00520071">
      <w:pPr>
        <w:rPr>
          <w:b/>
          <w:bCs/>
          <w:lang w:val="nl-BE"/>
        </w:rPr>
      </w:pPr>
    </w:p>
    <w:p w14:paraId="2C3C24DF" w14:textId="45112397" w:rsidR="009926E6" w:rsidRPr="009926E6" w:rsidRDefault="009926E6" w:rsidP="00520071">
      <w:pPr>
        <w:rPr>
          <w:b/>
          <w:bCs/>
          <w:lang w:val="nl-BE"/>
        </w:rPr>
      </w:pPr>
      <w:r w:rsidRPr="009926E6">
        <w:rPr>
          <w:b/>
          <w:bCs/>
          <w:lang w:val="nl-BE"/>
        </w:rPr>
        <w:t>Trainingen -7</w:t>
      </w:r>
      <w:r w:rsidR="00B05812">
        <w:rPr>
          <w:b/>
          <w:bCs/>
          <w:lang w:val="nl-BE"/>
        </w:rPr>
        <w:t xml:space="preserve"> jarigen</w:t>
      </w:r>
      <w:r w:rsidRPr="009926E6">
        <w:rPr>
          <w:b/>
          <w:bCs/>
          <w:lang w:val="nl-BE"/>
        </w:rPr>
        <w:t xml:space="preserve"> (geboren in 2014 of erna)</w:t>
      </w:r>
    </w:p>
    <w:p w14:paraId="04CFF420" w14:textId="4317101F" w:rsidR="009926E6" w:rsidRDefault="009926E6" w:rsidP="00520071">
      <w:pPr>
        <w:rPr>
          <w:lang w:val="nl-BE"/>
        </w:rPr>
      </w:pPr>
    </w:p>
    <w:p w14:paraId="547EFD16" w14:textId="54987A67" w:rsidR="0015223B" w:rsidRDefault="0015223B" w:rsidP="0015223B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Periode van 1/8 t.e.m 31/8</w:t>
      </w:r>
    </w:p>
    <w:p w14:paraId="1B384429" w14:textId="2EC9D848" w:rsidR="00D95D9E" w:rsidRDefault="0015223B" w:rsidP="0015223B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>Alle dinsdagen van 17:15 - 18:15 (judotraining)</w:t>
      </w:r>
    </w:p>
    <w:p w14:paraId="3A24E657" w14:textId="75D234DA" w:rsidR="00D95D9E" w:rsidRPr="00F74F43" w:rsidRDefault="005D161D" w:rsidP="00A1790D">
      <w:pPr>
        <w:pStyle w:val="ListParagraph"/>
        <w:numPr>
          <w:ilvl w:val="0"/>
          <w:numId w:val="13"/>
        </w:numPr>
        <w:rPr>
          <w:lang w:val="nl-BE"/>
        </w:rPr>
      </w:pPr>
      <w:r w:rsidRPr="00F74F43">
        <w:rPr>
          <w:lang w:val="nl-BE"/>
        </w:rPr>
        <w:t>Geen deelnemersaa</w:t>
      </w:r>
      <w:r w:rsidR="00363086" w:rsidRPr="00F74F43">
        <w:rPr>
          <w:lang w:val="nl-BE"/>
        </w:rPr>
        <w:t>n</w:t>
      </w:r>
      <w:r w:rsidRPr="00F74F43">
        <w:rPr>
          <w:lang w:val="nl-BE"/>
        </w:rPr>
        <w:t xml:space="preserve">tallimiet - </w:t>
      </w:r>
      <w:r w:rsidR="00F74F43">
        <w:rPr>
          <w:lang w:val="nl-BE"/>
        </w:rPr>
        <w:t>geen registratie nodig</w:t>
      </w:r>
    </w:p>
    <w:p w14:paraId="002E9D19" w14:textId="78825FFB" w:rsidR="00D95D9E" w:rsidRDefault="00D95D9E" w:rsidP="00D95D9E">
      <w:pPr>
        <w:rPr>
          <w:b/>
          <w:bCs/>
          <w:lang w:val="nl-BE"/>
        </w:rPr>
      </w:pPr>
      <w:r w:rsidRPr="009926E6">
        <w:rPr>
          <w:b/>
          <w:bCs/>
          <w:lang w:val="nl-BE"/>
        </w:rPr>
        <w:t xml:space="preserve">Trainingen </w:t>
      </w:r>
      <w:r>
        <w:rPr>
          <w:b/>
          <w:bCs/>
          <w:lang w:val="nl-BE"/>
        </w:rPr>
        <w:t>G</w:t>
      </w:r>
    </w:p>
    <w:p w14:paraId="3CA90B8E" w14:textId="421CB15B" w:rsidR="00D95D9E" w:rsidRDefault="00D95D9E" w:rsidP="00D95D9E">
      <w:pPr>
        <w:rPr>
          <w:b/>
          <w:bCs/>
          <w:lang w:val="nl-BE"/>
        </w:rPr>
      </w:pPr>
    </w:p>
    <w:p w14:paraId="66D25937" w14:textId="322416B6" w:rsidR="009926E6" w:rsidRDefault="00D95D9E" w:rsidP="005D161D">
      <w:pPr>
        <w:pStyle w:val="ListParagraph"/>
        <w:numPr>
          <w:ilvl w:val="0"/>
          <w:numId w:val="13"/>
        </w:numPr>
        <w:rPr>
          <w:lang w:val="nl-BE"/>
        </w:rPr>
      </w:pPr>
      <w:r w:rsidRPr="00D95D9E">
        <w:rPr>
          <w:lang w:val="nl-BE"/>
        </w:rPr>
        <w:t>Periode van 19/8 - 31/8</w:t>
      </w:r>
    </w:p>
    <w:p w14:paraId="2D881963" w14:textId="6E2D2AA3" w:rsidR="00D95D9E" w:rsidRDefault="00D95D9E" w:rsidP="005D161D">
      <w:pPr>
        <w:pStyle w:val="ListParagraph"/>
        <w:numPr>
          <w:ilvl w:val="0"/>
          <w:numId w:val="13"/>
        </w:numPr>
        <w:rPr>
          <w:lang w:val="nl-BE"/>
        </w:rPr>
      </w:pPr>
      <w:r>
        <w:rPr>
          <w:lang w:val="nl-BE"/>
        </w:rPr>
        <w:t xml:space="preserve">Alle woensdagen </w:t>
      </w:r>
      <w:r w:rsidRPr="00D95D9E">
        <w:rPr>
          <w:lang w:val="nl-BE"/>
        </w:rPr>
        <w:t>van 16:30 - 17:30</w:t>
      </w:r>
      <w:r>
        <w:rPr>
          <w:lang w:val="nl-BE"/>
        </w:rPr>
        <w:t xml:space="preserve"> (judotraining)</w:t>
      </w:r>
    </w:p>
    <w:p w14:paraId="5E8C6229" w14:textId="77777777" w:rsidR="00F74F43" w:rsidRPr="00F74F43" w:rsidRDefault="005D161D" w:rsidP="004907E3">
      <w:pPr>
        <w:pStyle w:val="ListParagraph"/>
        <w:numPr>
          <w:ilvl w:val="0"/>
          <w:numId w:val="13"/>
        </w:numPr>
        <w:rPr>
          <w:lang w:val="nl-BE"/>
        </w:rPr>
      </w:pPr>
      <w:r w:rsidRPr="00F74F43">
        <w:rPr>
          <w:lang w:val="nl-BE"/>
        </w:rPr>
        <w:t>Geen deelnemersaa</w:t>
      </w:r>
      <w:r w:rsidR="00363086" w:rsidRPr="00F74F43">
        <w:rPr>
          <w:lang w:val="nl-BE"/>
        </w:rPr>
        <w:t>n</w:t>
      </w:r>
      <w:r w:rsidRPr="00F74F43">
        <w:rPr>
          <w:lang w:val="nl-BE"/>
        </w:rPr>
        <w:t xml:space="preserve">tallimiet - </w:t>
      </w:r>
      <w:r w:rsidR="00F74F43">
        <w:rPr>
          <w:lang w:val="nl-BE"/>
        </w:rPr>
        <w:t>geen registratie nodig</w:t>
      </w:r>
      <w:r w:rsidR="00F74F43" w:rsidRPr="00F74F43">
        <w:rPr>
          <w:b/>
          <w:bCs/>
          <w:i/>
          <w:iCs/>
          <w:lang w:val="nl-BE"/>
        </w:rPr>
        <w:t xml:space="preserve"> </w:t>
      </w:r>
    </w:p>
    <w:p w14:paraId="5EC680C2" w14:textId="2811765F" w:rsidR="00002925" w:rsidRPr="00F74F43" w:rsidRDefault="00002925" w:rsidP="004907E3">
      <w:pPr>
        <w:pStyle w:val="ListParagraph"/>
        <w:numPr>
          <w:ilvl w:val="0"/>
          <w:numId w:val="13"/>
        </w:numPr>
        <w:rPr>
          <w:lang w:val="nl-BE"/>
        </w:rPr>
      </w:pPr>
      <w:r w:rsidRPr="00F74F43">
        <w:rPr>
          <w:b/>
          <w:bCs/>
          <w:i/>
          <w:iCs/>
          <w:lang w:val="nl-BE"/>
        </w:rPr>
        <w:t xml:space="preserve">G-judoka's kunnen </w:t>
      </w:r>
      <w:r w:rsidR="00F74F43">
        <w:rPr>
          <w:b/>
          <w:bCs/>
          <w:i/>
          <w:iCs/>
          <w:lang w:val="nl-BE"/>
        </w:rPr>
        <w:t>vóór</w:t>
      </w:r>
      <w:r w:rsidRPr="00F74F43">
        <w:rPr>
          <w:b/>
          <w:bCs/>
          <w:i/>
          <w:iCs/>
          <w:lang w:val="nl-BE"/>
        </w:rPr>
        <w:t xml:space="preserve"> 19/8 aansluiten bij de andere </w:t>
      </w:r>
      <w:r w:rsidR="00F0003A" w:rsidRPr="00F74F43">
        <w:rPr>
          <w:b/>
          <w:bCs/>
          <w:i/>
          <w:iCs/>
          <w:lang w:val="nl-BE"/>
        </w:rPr>
        <w:t xml:space="preserve">resp. </w:t>
      </w:r>
      <w:r w:rsidRPr="00F74F43">
        <w:rPr>
          <w:b/>
          <w:bCs/>
          <w:i/>
          <w:iCs/>
          <w:lang w:val="nl-BE"/>
        </w:rPr>
        <w:t>leeftijdsgroepen</w:t>
      </w:r>
      <w:r w:rsidR="00F0003A" w:rsidRPr="00F74F43">
        <w:rPr>
          <w:lang w:val="nl-BE"/>
        </w:rPr>
        <w:t>.</w:t>
      </w:r>
    </w:p>
    <w:p w14:paraId="7D2FA96F" w14:textId="77777777" w:rsidR="005D161D" w:rsidRDefault="005D161D" w:rsidP="00520071">
      <w:pPr>
        <w:rPr>
          <w:lang w:val="nl-BE"/>
        </w:rPr>
      </w:pPr>
    </w:p>
    <w:p w14:paraId="6E89F086" w14:textId="7F60F749" w:rsidR="00954AAD" w:rsidRPr="005D161D" w:rsidRDefault="005D161D" w:rsidP="00520071">
      <w:pPr>
        <w:rPr>
          <w:lang w:val="nl-BE"/>
        </w:rPr>
      </w:pPr>
      <w:r w:rsidRPr="005D161D">
        <w:rPr>
          <w:rFonts w:cs="Times New Roman"/>
          <w:b/>
          <w:i/>
          <w:color w:val="56092F"/>
          <w:lang w:val="nl-BE"/>
        </w:rPr>
        <w:t xml:space="preserve">(*) </w:t>
      </w:r>
      <w:r w:rsidR="00D95D9E" w:rsidRPr="005D161D">
        <w:rPr>
          <w:rFonts w:cs="Times New Roman"/>
          <w:b/>
          <w:i/>
          <w:color w:val="56092F"/>
          <w:lang w:val="nl-BE"/>
        </w:rPr>
        <w:t xml:space="preserve">De inschrijvingslinken voor de trainingen met beperkt deelnemersaantal worden geactiveerd op </w:t>
      </w:r>
      <w:r>
        <w:rPr>
          <w:rFonts w:cs="Times New Roman"/>
          <w:b/>
          <w:i/>
          <w:color w:val="56092F"/>
          <w:lang w:val="nl-BE"/>
        </w:rPr>
        <w:t xml:space="preserve">zaterdag </w:t>
      </w:r>
      <w:r w:rsidR="00D95D9E" w:rsidRPr="005D161D">
        <w:rPr>
          <w:rFonts w:cs="Times New Roman"/>
          <w:b/>
          <w:i/>
          <w:color w:val="56092F"/>
          <w:lang w:val="nl-BE"/>
        </w:rPr>
        <w:t>2</w:t>
      </w:r>
      <w:r>
        <w:rPr>
          <w:rFonts w:cs="Times New Roman"/>
          <w:b/>
          <w:i/>
          <w:color w:val="56092F"/>
          <w:lang w:val="nl-BE"/>
        </w:rPr>
        <w:t>7</w:t>
      </w:r>
      <w:r w:rsidR="00D95D9E" w:rsidRPr="005D161D">
        <w:rPr>
          <w:rFonts w:cs="Times New Roman"/>
          <w:b/>
          <w:i/>
          <w:color w:val="56092F"/>
          <w:lang w:val="nl-BE"/>
        </w:rPr>
        <w:t>/</w:t>
      </w:r>
      <w:r w:rsidR="0096322C">
        <w:rPr>
          <w:rFonts w:cs="Times New Roman"/>
          <w:b/>
          <w:i/>
          <w:color w:val="56092F"/>
          <w:lang w:val="nl-BE"/>
        </w:rPr>
        <w:t>6</w:t>
      </w:r>
      <w:r w:rsidR="00D95D9E" w:rsidRPr="005D161D">
        <w:rPr>
          <w:rFonts w:cs="Times New Roman"/>
          <w:b/>
          <w:i/>
          <w:color w:val="56092F"/>
          <w:lang w:val="nl-BE"/>
        </w:rPr>
        <w:t xml:space="preserve"> om 9:00 's morgens en zullen beschikbaar zijn </w:t>
      </w:r>
      <w:r>
        <w:rPr>
          <w:rFonts w:cs="Times New Roman"/>
          <w:b/>
          <w:i/>
          <w:color w:val="56092F"/>
          <w:lang w:val="nl-BE"/>
        </w:rPr>
        <w:t>op</w:t>
      </w:r>
      <w:r w:rsidRPr="005D161D">
        <w:rPr>
          <w:rFonts w:cs="Times New Roman"/>
          <w:b/>
          <w:i/>
          <w:color w:val="56092F"/>
          <w:lang w:val="nl-BE"/>
        </w:rPr>
        <w:t xml:space="preserve"> www. jcsinttruiden.be</w:t>
      </w:r>
      <w:r w:rsidRPr="005D161D">
        <w:rPr>
          <w:lang w:val="nl-BE"/>
        </w:rPr>
        <w:t xml:space="preserve"> .</w:t>
      </w:r>
    </w:p>
    <w:p w14:paraId="65AD761E" w14:textId="3BFF91A1" w:rsidR="005D161D" w:rsidRPr="005D161D" w:rsidRDefault="005D161D" w:rsidP="00520071">
      <w:pPr>
        <w:rPr>
          <w:lang w:val="nl-BE"/>
        </w:rPr>
      </w:pPr>
    </w:p>
    <w:p w14:paraId="138AB1C1" w14:textId="77777777" w:rsidR="006003F2" w:rsidRDefault="005D161D" w:rsidP="00520071">
      <w:pPr>
        <w:rPr>
          <w:lang w:val="nl-BE"/>
        </w:rPr>
      </w:pPr>
      <w:r w:rsidRPr="005D161D">
        <w:rPr>
          <w:lang w:val="nl-BE"/>
        </w:rPr>
        <w:t xml:space="preserve">Indien er verdere vragen </w:t>
      </w:r>
      <w:r w:rsidR="006003F2">
        <w:rPr>
          <w:lang w:val="nl-BE"/>
        </w:rPr>
        <w:t>of bekommernissen mochten</w:t>
      </w:r>
      <w:r w:rsidRPr="005D161D">
        <w:rPr>
          <w:lang w:val="nl-BE"/>
        </w:rPr>
        <w:t xml:space="preserve"> zijn</w:t>
      </w:r>
      <w:r w:rsidR="006003F2">
        <w:rPr>
          <w:lang w:val="nl-BE"/>
        </w:rPr>
        <w:t>,</w:t>
      </w:r>
      <w:r w:rsidRPr="005D161D">
        <w:rPr>
          <w:lang w:val="nl-BE"/>
        </w:rPr>
        <w:t xml:space="preserve"> kan je steeds terecht bij een van de trainers of bestuursleden van onze club. De meeste telefoonnummers zijn terug te vinden op onze website.</w:t>
      </w:r>
      <w:r>
        <w:rPr>
          <w:lang w:val="nl-BE"/>
        </w:rPr>
        <w:t xml:space="preserve"> </w:t>
      </w:r>
    </w:p>
    <w:p w14:paraId="2A7383E0" w14:textId="77777777" w:rsidR="006003F2" w:rsidRDefault="006003F2" w:rsidP="00520071">
      <w:pPr>
        <w:rPr>
          <w:lang w:val="nl-BE"/>
        </w:rPr>
      </w:pPr>
    </w:p>
    <w:p w14:paraId="48485C4C" w14:textId="026BE948" w:rsidR="005D161D" w:rsidRPr="005D161D" w:rsidRDefault="005D161D" w:rsidP="00520071">
      <w:pPr>
        <w:rPr>
          <w:lang w:val="nl-BE"/>
        </w:rPr>
      </w:pPr>
      <w:r>
        <w:rPr>
          <w:lang w:val="nl-BE"/>
        </w:rPr>
        <w:t>In bijlage kan je ook de flyer van de club vinden die je kan doorsturen naar al je vrienden, kennissen of geinteresseerden. Nieuwe leden ontvangen we graag vanaf 1 september en verwelkomen we met 8 gratis initiatielessen.</w:t>
      </w:r>
      <w:r w:rsidR="0096322C">
        <w:rPr>
          <w:lang w:val="nl-BE"/>
        </w:rPr>
        <w:t xml:space="preserve"> Graag jullie hulp om dit te verspreiden via jullie social media (instagram, whatsapp, facebook, etc ... )</w:t>
      </w:r>
    </w:p>
    <w:p w14:paraId="44B4ACF0" w14:textId="77777777" w:rsidR="006003F2" w:rsidRDefault="006003F2" w:rsidP="00520071">
      <w:pPr>
        <w:rPr>
          <w:lang w:val="nl-BE"/>
        </w:rPr>
      </w:pPr>
    </w:p>
    <w:p w14:paraId="73206EE1" w14:textId="7DCC8334" w:rsidR="006003F2" w:rsidRDefault="006003F2" w:rsidP="00520071">
      <w:pPr>
        <w:rPr>
          <w:lang w:val="nl-BE"/>
        </w:rPr>
      </w:pPr>
      <w:r>
        <w:rPr>
          <w:lang w:val="nl-BE"/>
        </w:rPr>
        <w:t xml:space="preserve">Wij danken u voor het gestelde vertrouwen en hopen </w:t>
      </w:r>
      <w:r w:rsidR="00851394">
        <w:rPr>
          <w:lang w:val="nl-BE"/>
        </w:rPr>
        <w:t>u</w:t>
      </w:r>
      <w:r>
        <w:rPr>
          <w:lang w:val="nl-BE"/>
        </w:rPr>
        <w:t xml:space="preserve"> opnieuw te kunnen begroeten op één van deze trainingsmomenten!</w:t>
      </w:r>
    </w:p>
    <w:p w14:paraId="13652292" w14:textId="77777777" w:rsidR="006003F2" w:rsidRDefault="006003F2" w:rsidP="00520071">
      <w:pPr>
        <w:rPr>
          <w:lang w:val="nl-BE"/>
        </w:rPr>
      </w:pPr>
    </w:p>
    <w:p w14:paraId="08AC5634" w14:textId="3CEE0C92" w:rsidR="005D161D" w:rsidRPr="005D161D" w:rsidRDefault="005D161D" w:rsidP="00520071">
      <w:pPr>
        <w:rPr>
          <w:lang w:val="nl-BE"/>
        </w:rPr>
      </w:pPr>
      <w:r w:rsidRPr="005D161D">
        <w:rPr>
          <w:lang w:val="nl-BE"/>
        </w:rPr>
        <w:t>Met de meeste hoogachting,</w:t>
      </w:r>
    </w:p>
    <w:p w14:paraId="28647B37" w14:textId="152BCF67" w:rsidR="005D161D" w:rsidRPr="005D161D" w:rsidRDefault="005D161D" w:rsidP="00520071">
      <w:pPr>
        <w:rPr>
          <w:lang w:val="nl-BE"/>
        </w:rPr>
      </w:pPr>
    </w:p>
    <w:p w14:paraId="4CC070F1" w14:textId="509351B6" w:rsidR="005D161D" w:rsidRPr="005D161D" w:rsidRDefault="005D161D" w:rsidP="00520071">
      <w:pPr>
        <w:rPr>
          <w:lang w:val="nl-BE"/>
        </w:rPr>
      </w:pPr>
      <w:r w:rsidRPr="005D161D">
        <w:rPr>
          <w:lang w:val="nl-BE"/>
        </w:rPr>
        <w:t>Bestuur en trainers JC Sint-Truiden</w:t>
      </w:r>
    </w:p>
    <w:p w14:paraId="3669E59C" w14:textId="77777777" w:rsidR="00954AAD" w:rsidRDefault="00954AAD" w:rsidP="00520071">
      <w:pPr>
        <w:rPr>
          <w:lang w:val="nl-BE"/>
        </w:rPr>
      </w:pPr>
    </w:p>
    <w:p w14:paraId="0A8EE6E3" w14:textId="77777777" w:rsidR="00A82EA8" w:rsidRDefault="00A82EA8" w:rsidP="00CF5397">
      <w:pPr>
        <w:rPr>
          <w:lang w:val="nl-BE"/>
        </w:rPr>
      </w:pPr>
    </w:p>
    <w:p w14:paraId="72338F23" w14:textId="1233E319" w:rsidR="00A82EA8" w:rsidRDefault="00A82EA8" w:rsidP="00CF5397">
      <w:pPr>
        <w:rPr>
          <w:lang w:val="nl-BE"/>
        </w:rPr>
      </w:pPr>
    </w:p>
    <w:sectPr w:rsidR="00A82EA8" w:rsidSect="00E412E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E3C4D" w14:textId="77777777" w:rsidR="00132FEC" w:rsidRDefault="00132FEC" w:rsidP="00537170">
      <w:r>
        <w:separator/>
      </w:r>
    </w:p>
  </w:endnote>
  <w:endnote w:type="continuationSeparator" w:id="0">
    <w:p w14:paraId="07D958A9" w14:textId="77777777" w:rsidR="00132FEC" w:rsidRDefault="00132FEC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52E6" w14:textId="44C2DF0A" w:rsidR="005D161D" w:rsidRDefault="005D161D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5D161D" w:rsidRDefault="005D161D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>
      <w:rPr>
        <w:noProof/>
        <w:sz w:val="32"/>
        <w:lang w:val="nl-BE"/>
      </w:rPr>
      <w:t xml:space="preserve">    </w:t>
    </w:r>
  </w:p>
  <w:p w14:paraId="0F608614" w14:textId="61C62B69" w:rsidR="005D161D" w:rsidRPr="00537170" w:rsidRDefault="005D161D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AD6838">
      <w:rPr>
        <w:noProof/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44683" w14:textId="77777777" w:rsidR="00132FEC" w:rsidRDefault="00132FEC" w:rsidP="00537170">
      <w:r>
        <w:separator/>
      </w:r>
    </w:p>
  </w:footnote>
  <w:footnote w:type="continuationSeparator" w:id="0">
    <w:p w14:paraId="417F9A77" w14:textId="77777777" w:rsidR="00132FEC" w:rsidRDefault="00132FEC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5D161D" w:rsidRPr="00E65762" w14:paraId="460EF857" w14:textId="77777777" w:rsidTr="00DA6A74">
      <w:tc>
        <w:tcPr>
          <w:tcW w:w="2250" w:type="dxa"/>
          <w:vMerge w:val="restart"/>
        </w:tcPr>
        <w:p w14:paraId="60DFD935" w14:textId="77777777" w:rsidR="005D161D" w:rsidRDefault="005D161D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5D161D" w:rsidRPr="002C1B6B" w:rsidRDefault="005D161D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5D161D" w:rsidRPr="002C1B6B" w14:paraId="5CD4F004" w14:textId="77777777" w:rsidTr="00DA6A74">
      <w:tc>
        <w:tcPr>
          <w:tcW w:w="2250" w:type="dxa"/>
          <w:vMerge/>
        </w:tcPr>
        <w:p w14:paraId="475A0B67" w14:textId="77777777" w:rsidR="005D161D" w:rsidRPr="002C1B6B" w:rsidRDefault="005D161D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11CCD075" w:rsidR="005D161D" w:rsidRPr="000E6984" w:rsidRDefault="005D161D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TRAININGEN JULI - AUGUSTUS</w:t>
          </w:r>
        </w:p>
        <w:p w14:paraId="5EC23E17" w14:textId="77777777" w:rsidR="005D161D" w:rsidRPr="002C1B6B" w:rsidRDefault="005D161D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5D161D" w:rsidRPr="0011172B" w:rsidRDefault="005D161D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0FE4"/>
    <w:multiLevelType w:val="hybridMultilevel"/>
    <w:tmpl w:val="986C0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20B32"/>
    <w:multiLevelType w:val="hybridMultilevel"/>
    <w:tmpl w:val="3BBE5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351C4"/>
    <w:multiLevelType w:val="hybridMultilevel"/>
    <w:tmpl w:val="2AE61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75562"/>
    <w:multiLevelType w:val="hybridMultilevel"/>
    <w:tmpl w:val="B594A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47CBC"/>
    <w:multiLevelType w:val="hybridMultilevel"/>
    <w:tmpl w:val="1C0EA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D59A0"/>
    <w:multiLevelType w:val="hybridMultilevel"/>
    <w:tmpl w:val="47EA4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A7DD3"/>
    <w:multiLevelType w:val="hybridMultilevel"/>
    <w:tmpl w:val="CD56E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C4623"/>
    <w:multiLevelType w:val="hybridMultilevel"/>
    <w:tmpl w:val="F2B489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677B4"/>
    <w:multiLevelType w:val="hybridMultilevel"/>
    <w:tmpl w:val="3CFA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2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02925"/>
    <w:rsid w:val="00041B61"/>
    <w:rsid w:val="000A3C6E"/>
    <w:rsid w:val="000B7A12"/>
    <w:rsid w:val="0011172B"/>
    <w:rsid w:val="00132FEC"/>
    <w:rsid w:val="0015223B"/>
    <w:rsid w:val="00184097"/>
    <w:rsid w:val="00197F3E"/>
    <w:rsid w:val="00234BD0"/>
    <w:rsid w:val="00253EC9"/>
    <w:rsid w:val="00330A29"/>
    <w:rsid w:val="00333985"/>
    <w:rsid w:val="00363086"/>
    <w:rsid w:val="003A3327"/>
    <w:rsid w:val="003B5862"/>
    <w:rsid w:val="003F36F5"/>
    <w:rsid w:val="004D308F"/>
    <w:rsid w:val="004D3CBD"/>
    <w:rsid w:val="004F3EBD"/>
    <w:rsid w:val="00520071"/>
    <w:rsid w:val="00537170"/>
    <w:rsid w:val="005B0017"/>
    <w:rsid w:val="005D161D"/>
    <w:rsid w:val="005F30B9"/>
    <w:rsid w:val="006003F2"/>
    <w:rsid w:val="00647C92"/>
    <w:rsid w:val="00663E5F"/>
    <w:rsid w:val="00682EE8"/>
    <w:rsid w:val="0069478F"/>
    <w:rsid w:val="00703AF3"/>
    <w:rsid w:val="00736654"/>
    <w:rsid w:val="0074110B"/>
    <w:rsid w:val="007F7BD2"/>
    <w:rsid w:val="00845F20"/>
    <w:rsid w:val="00851394"/>
    <w:rsid w:val="008E0468"/>
    <w:rsid w:val="008E7758"/>
    <w:rsid w:val="008F2251"/>
    <w:rsid w:val="00913917"/>
    <w:rsid w:val="00954AAD"/>
    <w:rsid w:val="0096322C"/>
    <w:rsid w:val="009633F3"/>
    <w:rsid w:val="009926E6"/>
    <w:rsid w:val="009B5399"/>
    <w:rsid w:val="009C556F"/>
    <w:rsid w:val="009E177D"/>
    <w:rsid w:val="009E3C4C"/>
    <w:rsid w:val="009F5929"/>
    <w:rsid w:val="00A01888"/>
    <w:rsid w:val="00A82EA8"/>
    <w:rsid w:val="00AD6838"/>
    <w:rsid w:val="00AE4555"/>
    <w:rsid w:val="00B05812"/>
    <w:rsid w:val="00B073E5"/>
    <w:rsid w:val="00B6187D"/>
    <w:rsid w:val="00BA0447"/>
    <w:rsid w:val="00BC6FDA"/>
    <w:rsid w:val="00C077AB"/>
    <w:rsid w:val="00C22953"/>
    <w:rsid w:val="00C427DF"/>
    <w:rsid w:val="00C606CA"/>
    <w:rsid w:val="00C94301"/>
    <w:rsid w:val="00CF5397"/>
    <w:rsid w:val="00D11717"/>
    <w:rsid w:val="00D13499"/>
    <w:rsid w:val="00D45C50"/>
    <w:rsid w:val="00D762D0"/>
    <w:rsid w:val="00D94FBD"/>
    <w:rsid w:val="00D95D9E"/>
    <w:rsid w:val="00DA6A74"/>
    <w:rsid w:val="00DE2C47"/>
    <w:rsid w:val="00E21854"/>
    <w:rsid w:val="00E317F2"/>
    <w:rsid w:val="00E412EC"/>
    <w:rsid w:val="00E65762"/>
    <w:rsid w:val="00EA1EC3"/>
    <w:rsid w:val="00EC1ADB"/>
    <w:rsid w:val="00F0003A"/>
    <w:rsid w:val="00F74F43"/>
    <w:rsid w:val="00FB5A49"/>
    <w:rsid w:val="00FB5B7E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E3C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3C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47223B-FD7C-8A43-9E80-3D56DEFD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86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12</cp:revision>
  <cp:lastPrinted>2020-06-19T10:27:00Z</cp:lastPrinted>
  <dcterms:created xsi:type="dcterms:W3CDTF">2020-06-18T13:49:00Z</dcterms:created>
  <dcterms:modified xsi:type="dcterms:W3CDTF">2020-06-19T11:47:00Z</dcterms:modified>
</cp:coreProperties>
</file>